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788" w:rsidRDefault="00C1178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C11788" w:rsidRDefault="00C1178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C11788" w:rsidRPr="00C90D22" w:rsidRDefault="00C1178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C90D2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Фольклорный ансамбль «Мир» педагог Котова А.С</w:t>
      </w:r>
      <w:bookmarkStart w:id="0" w:name="_GoBack"/>
      <w:bookmarkEnd w:id="0"/>
    </w:p>
    <w:p w:rsidR="00C11788" w:rsidRPr="006B1CEA" w:rsidRDefault="00C11788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C11788" w:rsidRPr="00814798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C11788" w:rsidRPr="00814798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Котова А.С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C90D22">
            <w:pPr>
              <w:pStyle w:val="NoSpacing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Фольклорный ансамбль «Мир»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гр 1 г.о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08.04.20</w:t>
            </w:r>
          </w:p>
          <w:p w:rsidR="00C11788" w:rsidRPr="00C673AC" w:rsidRDefault="00C11788" w:rsidP="00C673A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12.30-13.00</w:t>
            </w:r>
          </w:p>
          <w:p w:rsidR="00C11788" w:rsidRPr="00814798" w:rsidRDefault="00C11788" w:rsidP="00C673A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Викторина по русским народным сказкам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C11788" w:rsidRPr="00814798" w:rsidRDefault="00C11788" w:rsidP="005565C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работы прислать на</w:t>
            </w:r>
            <w:r w:rsidRPr="00814798">
              <w:rPr>
                <w:rFonts w:ascii="Times New Roman" w:hAnsi="Times New Roman"/>
                <w:sz w:val="24"/>
                <w:szCs w:val="24"/>
                <w:lang w:val="en-US"/>
              </w:rPr>
              <w:t>WA</w:t>
            </w:r>
            <w:r w:rsidRPr="00AE5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14798">
              <w:rPr>
                <w:rFonts w:ascii="Times New Roman" w:hAnsi="Times New Roman"/>
                <w:sz w:val="24"/>
                <w:szCs w:val="24"/>
                <w:lang w:val="tt-RU"/>
              </w:rPr>
              <w:t>до 10.04</w:t>
            </w:r>
            <w:r w:rsidRPr="0081479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11788" w:rsidRPr="00814798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Котова А.С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C90D2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Фольклорный ансамбль «Мир»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группа1 г.о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0</w:t>
            </w:r>
            <w:r w:rsidRPr="00814798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814798">
              <w:rPr>
                <w:rFonts w:ascii="Times New Roman" w:hAnsi="Times New Roman"/>
                <w:sz w:val="24"/>
                <w:szCs w:val="24"/>
              </w:rPr>
              <w:t>.04.20</w:t>
            </w:r>
          </w:p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4.30</w:t>
            </w:r>
            <w:r>
              <w:rPr>
                <w:rFonts w:ascii="Times New Roman" w:hAnsi="Times New Roman"/>
                <w:color w:val="000000"/>
                <w:sz w:val="20"/>
              </w:rPr>
              <w:t>-1</w:t>
            </w: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5</w:t>
            </w:r>
            <w:r>
              <w:rPr>
                <w:rFonts w:ascii="Times New Roman" w:hAnsi="Times New Roman"/>
                <w:color w:val="000000"/>
                <w:sz w:val="20"/>
              </w:rPr>
              <w:t>.</w:t>
            </w:r>
            <w:r>
              <w:rPr>
                <w:rFonts w:ascii="Times New Roman" w:hAnsi="Times New Roman"/>
                <w:color w:val="000000"/>
                <w:sz w:val="20"/>
                <w:lang w:val="tt-RU"/>
              </w:rPr>
              <w:t>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C0642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Викторина по русским народным сказкам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C11788" w:rsidRPr="00814798" w:rsidRDefault="00C11788" w:rsidP="005565C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 отчет в </w:t>
            </w:r>
          </w:p>
        </w:tc>
      </w:tr>
      <w:tr w:rsidR="00C11788" w:rsidRPr="00814798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Котова А.С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C90D2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Фольклорный ансамбль «Мир»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 гр 1 г.о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0</w:t>
            </w:r>
            <w:r w:rsidRPr="0081479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814798">
              <w:rPr>
                <w:rFonts w:ascii="Times New Roman" w:hAnsi="Times New Roman"/>
                <w:sz w:val="24"/>
                <w:szCs w:val="24"/>
              </w:rPr>
              <w:t>.04.20</w:t>
            </w:r>
          </w:p>
          <w:p w:rsidR="00C11788" w:rsidRPr="00814798" w:rsidRDefault="00C11788" w:rsidP="00C673AC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9.45-10.15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Викторина «Фольклорное творчество»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C11788" w:rsidRPr="00814798" w:rsidRDefault="00C11788" w:rsidP="005565C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работы прислать на whatsapp  отчет  до 11.04</w:t>
            </w:r>
          </w:p>
        </w:tc>
      </w:tr>
      <w:tr w:rsidR="00C11788" w:rsidRPr="00814798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Котова А.С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C90D2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Фольклорный ансамбль «Мир»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2 группа1 г.о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10.04.20</w:t>
            </w:r>
          </w:p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12.</w:t>
            </w:r>
            <w:r w:rsidRPr="00814798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  <w:r w:rsidRPr="00814798">
              <w:rPr>
                <w:rFonts w:ascii="Times New Roman" w:hAnsi="Times New Roman"/>
                <w:sz w:val="24"/>
                <w:szCs w:val="24"/>
              </w:rPr>
              <w:t>-13.</w:t>
            </w:r>
            <w:r w:rsidRPr="00814798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5565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sz w:val="24"/>
                <w:szCs w:val="24"/>
              </w:rPr>
              <w:t xml:space="preserve">             </w:t>
            </w:r>
            <w:r w:rsidRPr="00814798">
              <w:rPr>
                <w:rFonts w:ascii="Times New Roman" w:hAnsi="Times New Roman"/>
                <w:sz w:val="24"/>
                <w:szCs w:val="24"/>
              </w:rPr>
              <w:t>Викторина «Фольклорное творчество»</w:t>
            </w:r>
            <w:r w:rsidRPr="00814798"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1788" w:rsidRPr="00814798" w:rsidRDefault="00C11788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C11788" w:rsidRPr="00814798" w:rsidRDefault="00C11788" w:rsidP="005565C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4798">
              <w:rPr>
                <w:rFonts w:ascii="Times New Roman" w:hAnsi="Times New Roman"/>
                <w:sz w:val="24"/>
                <w:szCs w:val="24"/>
              </w:rPr>
              <w:t>работы прислать на whatsapp отчет13.04</w:t>
            </w:r>
          </w:p>
        </w:tc>
      </w:tr>
    </w:tbl>
    <w:p w:rsidR="00C11788" w:rsidRPr="00380043" w:rsidRDefault="00C11788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C11788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126009"/>
    <w:rsid w:val="00181350"/>
    <w:rsid w:val="00380043"/>
    <w:rsid w:val="00460B55"/>
    <w:rsid w:val="005565C5"/>
    <w:rsid w:val="005F32F9"/>
    <w:rsid w:val="00663C49"/>
    <w:rsid w:val="00680F1E"/>
    <w:rsid w:val="006B1CEA"/>
    <w:rsid w:val="006C63AB"/>
    <w:rsid w:val="007D24DC"/>
    <w:rsid w:val="00814798"/>
    <w:rsid w:val="008C2A4D"/>
    <w:rsid w:val="008E246A"/>
    <w:rsid w:val="00A94342"/>
    <w:rsid w:val="00AA1B29"/>
    <w:rsid w:val="00AE5D81"/>
    <w:rsid w:val="00C0642C"/>
    <w:rsid w:val="00C11788"/>
    <w:rsid w:val="00C30518"/>
    <w:rsid w:val="00C673AC"/>
    <w:rsid w:val="00C90D22"/>
    <w:rsid w:val="00C96F16"/>
    <w:rsid w:val="00CE497C"/>
    <w:rsid w:val="00CE6BF6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8E246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246A"/>
    <w:rPr>
      <w:rFonts w:ascii="Cambria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  <w:style w:type="paragraph" w:customStyle="1" w:styleId="1">
    <w:name w:val="Стиль1"/>
    <w:basedOn w:val="Heading1"/>
    <w:link w:val="10"/>
    <w:uiPriority w:val="99"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0">
    <w:name w:val="Стиль1 Знак"/>
    <w:basedOn w:val="Heading1Char"/>
    <w:link w:val="1"/>
    <w:uiPriority w:val="99"/>
    <w:locked/>
    <w:rsid w:val="008E246A"/>
    <w:rPr>
      <w:kern w:val="32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</Pages>
  <Words>143</Words>
  <Characters>821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6</cp:revision>
  <dcterms:created xsi:type="dcterms:W3CDTF">2020-04-07T11:08:00Z</dcterms:created>
  <dcterms:modified xsi:type="dcterms:W3CDTF">2020-04-10T09:02:00Z</dcterms:modified>
</cp:coreProperties>
</file>